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34C2" w:rsidRPr="005D34C2" w:rsidRDefault="005D34C2">
      <w:pPr>
        <w:rPr>
          <w:b/>
          <w:sz w:val="32"/>
        </w:rPr>
      </w:pPr>
      <w:r w:rsidRPr="005D34C2">
        <w:rPr>
          <w:b/>
          <w:sz w:val="32"/>
        </w:rPr>
        <w:t>Theunis Piersma</w:t>
      </w:r>
    </w:p>
    <w:p w:rsidR="005D34C2" w:rsidRDefault="005D34C2"/>
    <w:p w:rsidR="006371FE" w:rsidRDefault="00E23988">
      <w:r>
        <w:rPr>
          <w:noProof/>
        </w:rPr>
        <w:drawing>
          <wp:inline distT="0" distB="0" distL="0" distR="0" wp14:anchorId="6E0A6866" wp14:editId="6B55608B">
            <wp:extent cx="5760720" cy="6939077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60A91918" wp14:editId="44B44573">
            <wp:extent cx="5707380" cy="4953000"/>
            <wp:effectExtent l="0" t="0" r="762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4DB6ECB9" wp14:editId="7DA45B42">
            <wp:extent cx="5760720" cy="4009099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>
      <w:bookmarkStart w:id="0" w:name="_GoBack"/>
      <w:bookmarkEnd w:id="0"/>
    </w:p>
    <w:p w:rsidR="00E23988" w:rsidRDefault="00E23988">
      <w:r>
        <w:rPr>
          <w:noProof/>
        </w:rPr>
        <w:lastRenderedPageBreak/>
        <w:drawing>
          <wp:inline distT="0" distB="0" distL="0" distR="0" wp14:anchorId="7D763687" wp14:editId="772E90E8">
            <wp:extent cx="5760720" cy="5283187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8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3C45C6D5" wp14:editId="309E50BB">
            <wp:extent cx="5760720" cy="4689481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8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7A56D3F5" wp14:editId="700E5763">
            <wp:extent cx="5737860" cy="396240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50334626" wp14:editId="40DB24F0">
            <wp:extent cx="5760720" cy="5078135"/>
            <wp:effectExtent l="0" t="0" r="0" b="825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7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3C982CBD" wp14:editId="34F91A6A">
            <wp:extent cx="5760720" cy="5366565"/>
            <wp:effectExtent l="0" t="0" r="0" b="571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10EBB5D4" wp14:editId="7055BF93">
            <wp:extent cx="5745480" cy="4876800"/>
            <wp:effectExtent l="0" t="0" r="762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113DB6FB" wp14:editId="5AB411CF">
            <wp:extent cx="5745480" cy="6835140"/>
            <wp:effectExtent l="0" t="0" r="7620" b="381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683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5D34C2" w:rsidRDefault="005D34C2">
      <w:pPr>
        <w:spacing w:after="200" w:line="276" w:lineRule="auto"/>
        <w:rPr>
          <w:b/>
          <w:sz w:val="32"/>
        </w:rPr>
      </w:pPr>
      <w:r>
        <w:rPr>
          <w:b/>
          <w:sz w:val="32"/>
        </w:rPr>
        <w:br w:type="page"/>
      </w:r>
    </w:p>
    <w:p w:rsidR="00E23988" w:rsidRPr="005D34C2" w:rsidRDefault="00E23988">
      <w:pPr>
        <w:rPr>
          <w:b/>
          <w:sz w:val="32"/>
        </w:rPr>
      </w:pPr>
      <w:proofErr w:type="spellStart"/>
      <w:r w:rsidRPr="005D34C2">
        <w:rPr>
          <w:b/>
          <w:sz w:val="32"/>
        </w:rPr>
        <w:lastRenderedPageBreak/>
        <w:t>Gerrit-Jan</w:t>
      </w:r>
      <w:proofErr w:type="spellEnd"/>
      <w:r w:rsidRPr="005D34C2">
        <w:rPr>
          <w:b/>
          <w:sz w:val="32"/>
        </w:rPr>
        <w:t xml:space="preserve"> van </w:t>
      </w:r>
      <w:proofErr w:type="spellStart"/>
      <w:r w:rsidRPr="005D34C2">
        <w:rPr>
          <w:b/>
          <w:sz w:val="32"/>
        </w:rPr>
        <w:t>Herwaarden</w:t>
      </w:r>
      <w:proofErr w:type="spellEnd"/>
    </w:p>
    <w:p w:rsidR="00E23988" w:rsidRDefault="00E23988"/>
    <w:p w:rsidR="00E23988" w:rsidRDefault="00E23988">
      <w:r>
        <w:rPr>
          <w:noProof/>
        </w:rPr>
        <w:drawing>
          <wp:inline distT="0" distB="0" distL="0" distR="0" wp14:anchorId="525EE29E" wp14:editId="1D289806">
            <wp:extent cx="5638800" cy="632460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1638021D" wp14:editId="45850434">
            <wp:extent cx="5760720" cy="5361089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64E69019" wp14:editId="531CFB87">
            <wp:extent cx="5706745" cy="8258810"/>
            <wp:effectExtent l="0" t="0" r="8255" b="889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0674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3E444388" wp14:editId="5BDF8CC6">
            <wp:extent cx="5760720" cy="5082988"/>
            <wp:effectExtent l="0" t="0" r="0" b="381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8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0134A346" wp14:editId="5B686907">
            <wp:extent cx="5699760" cy="495300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3EE162E9" wp14:editId="679C6167">
            <wp:extent cx="5722620" cy="627126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627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51022553" wp14:editId="5A5EAF27">
            <wp:extent cx="5760720" cy="6118436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1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988" w:rsidRDefault="00E23988"/>
    <w:p w:rsidR="00E23988" w:rsidRDefault="00E23988">
      <w:r>
        <w:rPr>
          <w:noProof/>
        </w:rPr>
        <w:lastRenderedPageBreak/>
        <w:drawing>
          <wp:inline distT="0" distB="0" distL="0" distR="0" wp14:anchorId="1C651DA3" wp14:editId="117562DA">
            <wp:extent cx="5760720" cy="5265013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pPr>
        <w:spacing w:after="200" w:line="276" w:lineRule="auto"/>
        <w:rPr>
          <w:b/>
          <w:sz w:val="32"/>
        </w:rPr>
      </w:pPr>
      <w:r>
        <w:rPr>
          <w:b/>
          <w:sz w:val="32"/>
        </w:rPr>
        <w:br w:type="page"/>
      </w:r>
    </w:p>
    <w:p w:rsidR="005D34C2" w:rsidRPr="005D34C2" w:rsidRDefault="005D34C2">
      <w:pPr>
        <w:rPr>
          <w:b/>
          <w:sz w:val="32"/>
        </w:rPr>
      </w:pPr>
      <w:r w:rsidRPr="005D34C2">
        <w:rPr>
          <w:b/>
          <w:sz w:val="32"/>
        </w:rPr>
        <w:lastRenderedPageBreak/>
        <w:t>Alex Datema</w:t>
      </w:r>
    </w:p>
    <w:p w:rsidR="005D34C2" w:rsidRDefault="005D34C2"/>
    <w:p w:rsidR="005D34C2" w:rsidRDefault="005D34C2">
      <w:r>
        <w:rPr>
          <w:noProof/>
        </w:rPr>
        <w:drawing>
          <wp:inline distT="0" distB="0" distL="0" distR="0" wp14:anchorId="191C4DC2" wp14:editId="6DDFBFB3">
            <wp:extent cx="5753100" cy="511302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11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549BC997" wp14:editId="25666F9F">
            <wp:extent cx="5760720" cy="7174984"/>
            <wp:effectExtent l="0" t="0" r="0" b="698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7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27D8032E" wp14:editId="5E116261">
            <wp:extent cx="5760720" cy="5232905"/>
            <wp:effectExtent l="0" t="0" r="0" b="635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0833EF06" wp14:editId="0B628D97">
            <wp:extent cx="5760720" cy="5042500"/>
            <wp:effectExtent l="0" t="0" r="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5DEAC432" wp14:editId="42D9506A">
            <wp:extent cx="5699760" cy="4907280"/>
            <wp:effectExtent l="0" t="0" r="0" b="762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1BDC9F50" wp14:editId="02FFE257">
            <wp:extent cx="5760720" cy="4969287"/>
            <wp:effectExtent l="0" t="0" r="0" b="317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757C6FAC" wp14:editId="2721E84B">
            <wp:extent cx="5760720" cy="5570472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46F09729" wp14:editId="3B8CD0D8">
            <wp:extent cx="5760720" cy="5186160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47B438AA" wp14:editId="49AD0497">
            <wp:extent cx="5760720" cy="5158740"/>
            <wp:effectExtent l="0" t="0" r="0" b="381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5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 w:rsidP="00E70C3F">
      <w:r>
        <w:br w:type="page"/>
      </w:r>
    </w:p>
    <w:p w:rsidR="005D34C2" w:rsidRPr="00E70C3F" w:rsidRDefault="005D34C2">
      <w:pPr>
        <w:rPr>
          <w:b/>
          <w:sz w:val="32"/>
        </w:rPr>
      </w:pPr>
      <w:r w:rsidRPr="00E70C3F">
        <w:rPr>
          <w:b/>
          <w:sz w:val="32"/>
        </w:rPr>
        <w:lastRenderedPageBreak/>
        <w:t xml:space="preserve">Oscar </w:t>
      </w:r>
      <w:proofErr w:type="spellStart"/>
      <w:r w:rsidRPr="00E70C3F">
        <w:rPr>
          <w:b/>
          <w:sz w:val="32"/>
        </w:rPr>
        <w:t>Borsen</w:t>
      </w:r>
      <w:proofErr w:type="spellEnd"/>
    </w:p>
    <w:p w:rsidR="005D34C2" w:rsidRDefault="005D34C2"/>
    <w:p w:rsidR="005D34C2" w:rsidRDefault="005D34C2">
      <w:r>
        <w:rPr>
          <w:noProof/>
        </w:rPr>
        <w:drawing>
          <wp:inline distT="0" distB="0" distL="0" distR="0" wp14:anchorId="7AC05F3B" wp14:editId="4112529E">
            <wp:extent cx="5760720" cy="4916412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1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4B6DDE4A" wp14:editId="794501A2">
            <wp:extent cx="5760720" cy="5466266"/>
            <wp:effectExtent l="0" t="0" r="0" b="127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6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5D34C2">
      <w:r>
        <w:rPr>
          <w:noProof/>
        </w:rPr>
        <w:lastRenderedPageBreak/>
        <w:drawing>
          <wp:inline distT="0" distB="0" distL="0" distR="0" wp14:anchorId="5ACB66ED" wp14:editId="4838692A">
            <wp:extent cx="5737860" cy="4953000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C2" w:rsidRDefault="005D34C2"/>
    <w:p w:rsidR="005D34C2" w:rsidRDefault="00E70C3F">
      <w:r>
        <w:rPr>
          <w:noProof/>
        </w:rPr>
        <w:lastRenderedPageBreak/>
        <w:drawing>
          <wp:inline distT="0" distB="0" distL="0" distR="0" wp14:anchorId="4A92DD0F" wp14:editId="08FF36DD">
            <wp:extent cx="5745480" cy="4503420"/>
            <wp:effectExtent l="0" t="0" r="762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C3F" w:rsidRDefault="00E70C3F"/>
    <w:p w:rsidR="00E70C3F" w:rsidRDefault="00E70C3F">
      <w:r>
        <w:rPr>
          <w:noProof/>
        </w:rPr>
        <w:lastRenderedPageBreak/>
        <w:drawing>
          <wp:inline distT="0" distB="0" distL="0" distR="0" wp14:anchorId="585D1302" wp14:editId="26B84030">
            <wp:extent cx="5760720" cy="6312600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1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C3F" w:rsidRDefault="00E70C3F"/>
    <w:p w:rsidR="00E70C3F" w:rsidRDefault="00E70C3F">
      <w:r>
        <w:rPr>
          <w:noProof/>
        </w:rPr>
        <w:lastRenderedPageBreak/>
        <w:drawing>
          <wp:inline distT="0" distB="0" distL="0" distR="0" wp14:anchorId="1DE5993E" wp14:editId="59E9824C">
            <wp:extent cx="5715000" cy="7612380"/>
            <wp:effectExtent l="0" t="0" r="0" b="762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0C3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988"/>
    <w:rsid w:val="00197781"/>
    <w:rsid w:val="003371F3"/>
    <w:rsid w:val="005D34C2"/>
    <w:rsid w:val="006371FE"/>
    <w:rsid w:val="00E23988"/>
    <w:rsid w:val="00E7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3371F3"/>
    <w:pPr>
      <w:spacing w:after="0" w:line="240" w:lineRule="atLeast"/>
    </w:pPr>
    <w:rPr>
      <w:rFonts w:ascii="Verdana" w:hAnsi="Verdana" w:cs="Times New Roman"/>
      <w:sz w:val="18"/>
      <w:szCs w:val="24"/>
      <w:lang w:eastAsia="nl-NL"/>
    </w:rPr>
  </w:style>
  <w:style w:type="paragraph" w:styleId="Kop1">
    <w:name w:val="heading 1"/>
    <w:basedOn w:val="Standaard"/>
    <w:next w:val="Standaard"/>
    <w:link w:val="Kop1Char"/>
    <w:qFormat/>
    <w:rsid w:val="003371F3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Kop2">
    <w:name w:val="heading 2"/>
    <w:basedOn w:val="Standaard"/>
    <w:next w:val="Standaard"/>
    <w:link w:val="Kop2Char"/>
    <w:qFormat/>
    <w:rsid w:val="003371F3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Kop3">
    <w:name w:val="heading 3"/>
    <w:basedOn w:val="Standaard"/>
    <w:next w:val="Standaard"/>
    <w:link w:val="Kop3Char"/>
    <w:qFormat/>
    <w:rsid w:val="003371F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3371F3"/>
    <w:rPr>
      <w:rFonts w:ascii="Verdana" w:eastAsia="Times New Roman" w:hAnsi="Verdana" w:cs="Arial"/>
      <w:b/>
      <w:bCs/>
      <w:kern w:val="32"/>
      <w:sz w:val="32"/>
      <w:szCs w:val="32"/>
      <w:lang w:eastAsia="nl-NL"/>
    </w:rPr>
  </w:style>
  <w:style w:type="character" w:customStyle="1" w:styleId="Kop2Char">
    <w:name w:val="Kop 2 Char"/>
    <w:basedOn w:val="Standaardalinea-lettertype"/>
    <w:link w:val="Kop2"/>
    <w:rsid w:val="003371F3"/>
    <w:rPr>
      <w:rFonts w:ascii="Verdana" w:eastAsia="Times New Roman" w:hAnsi="Verdana" w:cs="Arial"/>
      <w:b/>
      <w:bCs/>
      <w:i/>
      <w:iCs/>
      <w:sz w:val="28"/>
      <w:szCs w:val="28"/>
      <w:lang w:eastAsia="nl-NL"/>
    </w:rPr>
  </w:style>
  <w:style w:type="character" w:customStyle="1" w:styleId="Kop3Char">
    <w:name w:val="Kop 3 Char"/>
    <w:basedOn w:val="Standaardalinea-lettertype"/>
    <w:link w:val="Kop3"/>
    <w:rsid w:val="003371F3"/>
    <w:rPr>
      <w:rFonts w:ascii="Verdana" w:eastAsia="Times New Roman" w:hAnsi="Verdana" w:cs="Arial"/>
      <w:b/>
      <w:bCs/>
      <w:sz w:val="26"/>
      <w:szCs w:val="26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239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23988"/>
    <w:rPr>
      <w:rFonts w:ascii="Tahoma" w:hAnsi="Tahoma" w:cs="Tahoma"/>
      <w:sz w:val="16"/>
      <w:szCs w:val="16"/>
      <w:lang w:eastAsia="nl-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3371F3"/>
    <w:pPr>
      <w:spacing w:after="0" w:line="240" w:lineRule="atLeast"/>
    </w:pPr>
    <w:rPr>
      <w:rFonts w:ascii="Verdana" w:hAnsi="Verdana" w:cs="Times New Roman"/>
      <w:sz w:val="18"/>
      <w:szCs w:val="24"/>
      <w:lang w:eastAsia="nl-NL"/>
    </w:rPr>
  </w:style>
  <w:style w:type="paragraph" w:styleId="Kop1">
    <w:name w:val="heading 1"/>
    <w:basedOn w:val="Standaard"/>
    <w:next w:val="Standaard"/>
    <w:link w:val="Kop1Char"/>
    <w:qFormat/>
    <w:rsid w:val="003371F3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Kop2">
    <w:name w:val="heading 2"/>
    <w:basedOn w:val="Standaard"/>
    <w:next w:val="Standaard"/>
    <w:link w:val="Kop2Char"/>
    <w:qFormat/>
    <w:rsid w:val="003371F3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Kop3">
    <w:name w:val="heading 3"/>
    <w:basedOn w:val="Standaard"/>
    <w:next w:val="Standaard"/>
    <w:link w:val="Kop3Char"/>
    <w:qFormat/>
    <w:rsid w:val="003371F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3371F3"/>
    <w:rPr>
      <w:rFonts w:ascii="Verdana" w:eastAsia="Times New Roman" w:hAnsi="Verdana" w:cs="Arial"/>
      <w:b/>
      <w:bCs/>
      <w:kern w:val="32"/>
      <w:sz w:val="32"/>
      <w:szCs w:val="32"/>
      <w:lang w:eastAsia="nl-NL"/>
    </w:rPr>
  </w:style>
  <w:style w:type="character" w:customStyle="1" w:styleId="Kop2Char">
    <w:name w:val="Kop 2 Char"/>
    <w:basedOn w:val="Standaardalinea-lettertype"/>
    <w:link w:val="Kop2"/>
    <w:rsid w:val="003371F3"/>
    <w:rPr>
      <w:rFonts w:ascii="Verdana" w:eastAsia="Times New Roman" w:hAnsi="Verdana" w:cs="Arial"/>
      <w:b/>
      <w:bCs/>
      <w:i/>
      <w:iCs/>
      <w:sz w:val="28"/>
      <w:szCs w:val="28"/>
      <w:lang w:eastAsia="nl-NL"/>
    </w:rPr>
  </w:style>
  <w:style w:type="character" w:customStyle="1" w:styleId="Kop3Char">
    <w:name w:val="Kop 3 Char"/>
    <w:basedOn w:val="Standaardalinea-lettertype"/>
    <w:link w:val="Kop3"/>
    <w:rsid w:val="003371F3"/>
    <w:rPr>
      <w:rFonts w:ascii="Verdana" w:eastAsia="Times New Roman" w:hAnsi="Verdana" w:cs="Arial"/>
      <w:b/>
      <w:bCs/>
      <w:sz w:val="26"/>
      <w:szCs w:val="26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239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23988"/>
    <w:rPr>
      <w:rFonts w:ascii="Tahoma" w:hAnsi="Tahoma" w:cs="Tahoma"/>
      <w:sz w:val="16"/>
      <w:szCs w:val="16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CDB5727F.dotm</Template>
  <TotalTime>0</TotalTime>
  <Pages>33</Pages>
  <Words>27</Words>
  <Characters>150</Characters>
  <Application>Microsoft Office Word</Application>
  <DocSecurity>4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Ministerie van OCW</Company>
  <LinksUpToDate>false</LinksUpToDate>
  <CharactersWithSpaces>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Baas, Henk</dc:creator>
  <cp:lastModifiedBy>Haijtsma, Arne</cp:lastModifiedBy>
  <cp:revision>2</cp:revision>
  <dcterms:created xsi:type="dcterms:W3CDTF">2020-02-27T13:22:00Z</dcterms:created>
  <dcterms:modified xsi:type="dcterms:W3CDTF">2020-02-27T13:22:00Z</dcterms:modified>
</cp:coreProperties>
</file>